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ED8B0B" w14:textId="1F159AC4" w:rsidR="009D24E6" w:rsidRPr="007F0FFF" w:rsidRDefault="009D24E6" w:rsidP="009D24E6">
      <w:pPr>
        <w:pStyle w:val="Line"/>
        <w:spacing w:after="0"/>
        <w:rPr>
          <w:b/>
          <w:bCs/>
          <w:color w:val="E08244" w:themeColor="background2" w:themeTint="80"/>
          <w:sz w:val="44"/>
          <w:szCs w:val="44"/>
        </w:rPr>
      </w:pPr>
      <w:r w:rsidRPr="007F0FFF">
        <w:rPr>
          <w:b/>
          <w:bCs/>
          <w:noProof/>
          <w:color w:val="E08244" w:themeColor="background2" w:themeTint="80"/>
          <w:sz w:val="44"/>
          <w:szCs w:val="44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881CF88" wp14:editId="1F47F2E6">
                <wp:simplePos x="0" y="0"/>
                <wp:positionH relativeFrom="page">
                  <wp:align>right</wp:align>
                </wp:positionH>
                <wp:positionV relativeFrom="paragraph">
                  <wp:posOffset>-814070</wp:posOffset>
                </wp:positionV>
                <wp:extent cx="7772400" cy="10144760"/>
                <wp:effectExtent l="0" t="0" r="0" b="0"/>
                <wp:wrapNone/>
                <wp:docPr id="3" name="Group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144760"/>
                          <a:chOff x="0" y="0"/>
                          <a:chExt cx="7772400" cy="10144760"/>
                        </a:xfrm>
                      </wpg:grpSpPr>
                      <wps:wsp>
                        <wps:cNvPr id="7" name="Rectangle 7" descr="Leaves background"/>
                        <wps:cNvSpPr/>
                        <wps:spPr>
                          <a:xfrm>
                            <a:off x="0" y="0"/>
                            <a:ext cx="7772400" cy="1014476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/>
                            <a:srcRect/>
                            <a:stretch>
                              <a:fillRect l="-430" r="-43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 descr="Transparency background"/>
                        <wps:cNvSpPr/>
                        <wps:spPr>
                          <a:xfrm>
                            <a:off x="2590800" y="0"/>
                            <a:ext cx="5180330" cy="2904490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2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 descr="Rectangle frame shape"/>
                        <wps:cNvSpPr/>
                        <wps:spPr>
                          <a:xfrm>
                            <a:off x="238125" y="247650"/>
                            <a:ext cx="7272000" cy="96672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 descr="Rectangle frame shape"/>
                        <wps:cNvSpPr/>
                        <wps:spPr>
                          <a:xfrm>
                            <a:off x="314325" y="323850"/>
                            <a:ext cx="7128000" cy="9510500"/>
                          </a:xfrm>
                          <a:prstGeom prst="rect">
                            <a:avLst/>
                          </a:prstGeom>
                          <a:noFill/>
                          <a:ln w="3556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 descr="Beige background rectangle"/>
                        <wps:cNvSpPr/>
                        <wps:spPr>
                          <a:xfrm>
                            <a:off x="2590800" y="2895600"/>
                            <a:ext cx="5180330" cy="724916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alpha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 descr="Green line"/>
                        <wps:cNvSpPr/>
                        <wps:spPr>
                          <a:xfrm>
                            <a:off x="2590800" y="2905125"/>
                            <a:ext cx="4854575" cy="6932930"/>
                          </a:xfrm>
                          <a:custGeom>
                            <a:avLst/>
                            <a:gdLst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4" fmla="*/ 0 w 4698000"/>
                              <a:gd name="connsiteY4" fmla="*/ 0 h 6872400"/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4" fmla="*/ 91440 w 4698000"/>
                              <a:gd name="connsiteY4" fmla="*/ 91440 h 6872400"/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0" fmla="*/ 4698000 w 4698000"/>
                              <a:gd name="connsiteY0" fmla="*/ 0 h 6872400"/>
                              <a:gd name="connsiteX1" fmla="*/ 4698000 w 4698000"/>
                              <a:gd name="connsiteY1" fmla="*/ 6872400 h 6872400"/>
                              <a:gd name="connsiteX2" fmla="*/ 0 w 4698000"/>
                              <a:gd name="connsiteY2" fmla="*/ 6872400 h 6872400"/>
                              <a:gd name="connsiteX0" fmla="*/ 4700196 w 4700196"/>
                              <a:gd name="connsiteY0" fmla="*/ 0 h 6872400"/>
                              <a:gd name="connsiteX1" fmla="*/ 4698000 w 4700196"/>
                              <a:gd name="connsiteY1" fmla="*/ 6872400 h 6872400"/>
                              <a:gd name="connsiteX2" fmla="*/ 0 w 4700196"/>
                              <a:gd name="connsiteY2" fmla="*/ 6872400 h 6872400"/>
                              <a:gd name="connsiteX0" fmla="*/ 4700196 w 4700196"/>
                              <a:gd name="connsiteY0" fmla="*/ 0 h 6872400"/>
                              <a:gd name="connsiteX1" fmla="*/ 4698000 w 4700196"/>
                              <a:gd name="connsiteY1" fmla="*/ 6872400 h 6872400"/>
                              <a:gd name="connsiteX2" fmla="*/ 0 w 4700196"/>
                              <a:gd name="connsiteY2" fmla="*/ 6866430 h 6872400"/>
                              <a:gd name="connsiteX0" fmla="*/ 4700196 w 4700196"/>
                              <a:gd name="connsiteY0" fmla="*/ 0 h 6866430"/>
                              <a:gd name="connsiteX1" fmla="*/ 4699309 w 4700196"/>
                              <a:gd name="connsiteY1" fmla="*/ 6866430 h 6866430"/>
                              <a:gd name="connsiteX2" fmla="*/ 0 w 4700196"/>
                              <a:gd name="connsiteY2" fmla="*/ 6866430 h 6866430"/>
                              <a:gd name="connsiteX0" fmla="*/ 4701086 w 4701086"/>
                              <a:gd name="connsiteY0" fmla="*/ 0 h 6866430"/>
                              <a:gd name="connsiteX1" fmla="*/ 4699309 w 4701086"/>
                              <a:gd name="connsiteY1" fmla="*/ 6866430 h 6866430"/>
                              <a:gd name="connsiteX2" fmla="*/ 0 w 4701086"/>
                              <a:gd name="connsiteY2" fmla="*/ 6866430 h 6866430"/>
                              <a:gd name="connsiteX0" fmla="*/ 4701086 w 4701423"/>
                              <a:gd name="connsiteY0" fmla="*/ 0 h 6866737"/>
                              <a:gd name="connsiteX1" fmla="*/ 4701361 w 4701423"/>
                              <a:gd name="connsiteY1" fmla="*/ 6866737 h 6866737"/>
                              <a:gd name="connsiteX2" fmla="*/ 0 w 4701423"/>
                              <a:gd name="connsiteY2" fmla="*/ 6866430 h 6866737"/>
                              <a:gd name="connsiteX0" fmla="*/ 4702858 w 4702858"/>
                              <a:gd name="connsiteY0" fmla="*/ 0 h 6866737"/>
                              <a:gd name="connsiteX1" fmla="*/ 4701361 w 4702858"/>
                              <a:gd name="connsiteY1" fmla="*/ 6866737 h 6866737"/>
                              <a:gd name="connsiteX2" fmla="*/ 0 w 4702858"/>
                              <a:gd name="connsiteY2" fmla="*/ 6866430 h 6866737"/>
                              <a:gd name="connsiteX0" fmla="*/ 4703063 w 4703063"/>
                              <a:gd name="connsiteY0" fmla="*/ 0 h 6868832"/>
                              <a:gd name="connsiteX1" fmla="*/ 4701361 w 4703063"/>
                              <a:gd name="connsiteY1" fmla="*/ 6868832 h 6868832"/>
                              <a:gd name="connsiteX2" fmla="*/ 0 w 4703063"/>
                              <a:gd name="connsiteY2" fmla="*/ 6868525 h 6868832"/>
                              <a:gd name="connsiteX0" fmla="*/ 4703268 w 4703268"/>
                              <a:gd name="connsiteY0" fmla="*/ 0 h 6868832"/>
                              <a:gd name="connsiteX1" fmla="*/ 4701361 w 4703268"/>
                              <a:gd name="connsiteY1" fmla="*/ 6868832 h 6868832"/>
                              <a:gd name="connsiteX2" fmla="*/ 0 w 4703268"/>
                              <a:gd name="connsiteY2" fmla="*/ 6868525 h 6868832"/>
                              <a:gd name="connsiteX0" fmla="*/ 4700808 w 4701410"/>
                              <a:gd name="connsiteY0" fmla="*/ 0 h 6865688"/>
                              <a:gd name="connsiteX1" fmla="*/ 4701361 w 4701410"/>
                              <a:gd name="connsiteY1" fmla="*/ 6865688 h 6865688"/>
                              <a:gd name="connsiteX2" fmla="*/ 0 w 4701410"/>
                              <a:gd name="connsiteY2" fmla="*/ 6865381 h 686568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701410" h="6865688">
                                <a:moveTo>
                                  <a:pt x="4700808" y="0"/>
                                </a:moveTo>
                                <a:cubicBezTo>
                                  <a:pt x="4700512" y="2288810"/>
                                  <a:pt x="4701657" y="4576878"/>
                                  <a:pt x="4701361" y="6865688"/>
                                </a:cubicBezTo>
                                <a:lnTo>
                                  <a:pt x="0" y="6865381"/>
                                </a:lnTo>
                              </a:path>
                            </a:pathLst>
                          </a:custGeom>
                          <a:noFill/>
                          <a:ln w="35941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1BE945" w14:textId="77777777" w:rsidR="009D24E6" w:rsidRPr="008F3964" w:rsidRDefault="009D24E6" w:rsidP="009D24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 203" descr="Green line"/>
                        <wps:cNvSpPr/>
                        <wps:spPr>
                          <a:xfrm>
                            <a:off x="2590800" y="2905125"/>
                            <a:ext cx="4919980" cy="7013575"/>
                          </a:xfrm>
                          <a:custGeom>
                            <a:avLst/>
                            <a:gdLst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4" fmla="*/ 0 w 4698000"/>
                              <a:gd name="connsiteY4" fmla="*/ 0 h 6872400"/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4" fmla="*/ 91440 w 4698000"/>
                              <a:gd name="connsiteY4" fmla="*/ 91440 h 6872400"/>
                              <a:gd name="connsiteX0" fmla="*/ 0 w 4698000"/>
                              <a:gd name="connsiteY0" fmla="*/ 0 h 6872400"/>
                              <a:gd name="connsiteX1" fmla="*/ 4698000 w 4698000"/>
                              <a:gd name="connsiteY1" fmla="*/ 0 h 6872400"/>
                              <a:gd name="connsiteX2" fmla="*/ 4698000 w 4698000"/>
                              <a:gd name="connsiteY2" fmla="*/ 6872400 h 6872400"/>
                              <a:gd name="connsiteX3" fmla="*/ 0 w 4698000"/>
                              <a:gd name="connsiteY3" fmla="*/ 6872400 h 6872400"/>
                              <a:gd name="connsiteX0" fmla="*/ 4698000 w 4698000"/>
                              <a:gd name="connsiteY0" fmla="*/ 0 h 6872400"/>
                              <a:gd name="connsiteX1" fmla="*/ 4698000 w 4698000"/>
                              <a:gd name="connsiteY1" fmla="*/ 6872400 h 6872400"/>
                              <a:gd name="connsiteX2" fmla="*/ 0 w 4698000"/>
                              <a:gd name="connsiteY2" fmla="*/ 6872400 h 6872400"/>
                              <a:gd name="connsiteX0" fmla="*/ 4692589 w 4698000"/>
                              <a:gd name="connsiteY0" fmla="*/ 0 h 6867457"/>
                              <a:gd name="connsiteX1" fmla="*/ 4698000 w 4698000"/>
                              <a:gd name="connsiteY1" fmla="*/ 6867457 h 6867457"/>
                              <a:gd name="connsiteX2" fmla="*/ 0 w 4698000"/>
                              <a:gd name="connsiteY2" fmla="*/ 6867457 h 6867457"/>
                              <a:gd name="connsiteX0" fmla="*/ 4697373 w 4702784"/>
                              <a:gd name="connsiteY0" fmla="*/ 0 h 6867457"/>
                              <a:gd name="connsiteX1" fmla="*/ 4702784 w 4702784"/>
                              <a:gd name="connsiteY1" fmla="*/ 6867457 h 6867457"/>
                              <a:gd name="connsiteX2" fmla="*/ 0 w 4702784"/>
                              <a:gd name="connsiteY2" fmla="*/ 6867457 h 6867457"/>
                              <a:gd name="connsiteX0" fmla="*/ 4697373 w 4697877"/>
                              <a:gd name="connsiteY0" fmla="*/ 0 h 6867457"/>
                              <a:gd name="connsiteX1" fmla="*/ 4697224 w 4697877"/>
                              <a:gd name="connsiteY1" fmla="*/ 6867457 h 6867457"/>
                              <a:gd name="connsiteX2" fmla="*/ 0 w 4697877"/>
                              <a:gd name="connsiteY2" fmla="*/ 6867457 h 68674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4697877" h="6867457">
                                <a:moveTo>
                                  <a:pt x="4697373" y="0"/>
                                </a:moveTo>
                                <a:cubicBezTo>
                                  <a:pt x="4699177" y="2289152"/>
                                  <a:pt x="4695420" y="4578305"/>
                                  <a:pt x="4697224" y="6867457"/>
                                </a:cubicBezTo>
                                <a:lnTo>
                                  <a:pt x="0" y="6867457"/>
                                </a:ln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90FE973" w14:textId="2CDF0A29" w:rsidR="009D24E6" w:rsidRDefault="009D24E6" w:rsidP="009D24E6"/>
                            <w:p w14:paraId="03958743" w14:textId="77777777" w:rsidR="00AD318B" w:rsidRPr="008F3964" w:rsidRDefault="00AD318B" w:rsidP="009D24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100800</wp14:pctHeight>
                </wp14:sizeRelV>
              </wp:anchor>
            </w:drawing>
          </mc:Choice>
          <mc:Fallback>
            <w:pict>
              <v:group w14:anchorId="3881CF88" id="Group 3" o:spid="_x0000_s1026" alt="&quot;&quot;" style="position:absolute;margin-left:560.8pt;margin-top:-64.1pt;width:612pt;height:798.8pt;z-index:-251657216;mso-width-percent:1000;mso-height-percent:1008;mso-position-horizontal:right;mso-position-horizontal-relative:page;mso-width-percent:1000;mso-height-percent:1008" coordsize="77724,10144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WA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D&#10;7QAAAAAAEABgAAAAAQACAGAAAAABAAI4QklNBCYAAAAAAA4AAAAAAAAAAAAAP4AAADhCSU0EDQAA&#10;AAAABAAAAFo4QklNBBkAAAAAAAQAAAAeOEJJTQPzAAAAAAAJAAAAAAAAAAAB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kAAAAGAAAAAAAA&#10;AAAAAAQgAAADMAAAAAoAQgBhAGMAawBnAHIAbwB1AG4AZAAAAAEAAAAAAAAAAAAAAAAAAAAAAAAA&#10;AQAAAAAAAAAAAAADMAAABCAAAAAAAAAAAAAAAAAAAAAAAQAAAAAAAAAAAAAAAAAAAAAAAAAQAAAA&#10;AQAAAAAAAG51bGwAAAACAAAABmJvdW5kc09iamMAAAABAAAAAAAAUmN0MQAAAAQAAAAAVG9wIGxv&#10;bmcAAAAAAAAAAExlZnRsb25nAAAAAAAAAABCdG9tbG9uZwAABCAAAAAAUmdodGxvbmcAAAMw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QgAAAAAFJnaHRsb25nAAADM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">
                <v:rect id="Rectangle 7" o:spid="_x0000_s1027" alt="Leaves background" style="position:absolute;width:77724;height:101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" stroked="f" strokeweight="1pt">
                  <v:fill r:id="rId12" o:title="Leaves background" recolor="t" rotate="t" type="frame"/>
                </v:rect>
                <v:rect id="Rectangle 21" o:spid="_x0000_s1028" alt="Transparency background" style="position:absolute;left:25908;width:51803;height:290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" fillcolor="black [3213]" stroked="f" strokeweight="1pt">
                  <v:fill opacity="13107f"/>
                </v:rect>
                <v:rect id="Rectangle 5" o:spid="_x0000_s1029" alt="Rectangle frame shape" style="position:absolute;left:2381;top:2476;width:72720;height:966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" filled="f" strokecolor="#f7ce98 [3215]" strokeweight="1pt"/>
                <v:rect id="Rectangle 20" o:spid="_x0000_s1030" alt="Rectangle frame shape" style="position:absolute;left:3143;top:3238;width:71280;height:951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" filled="f" strokecolor="#f7ce98 [3215]" strokeweight="2.8pt"/>
                <v:rect id="Rectangle 22" o:spid="_x0000_s1031" alt="Beige background rectangle" style="position:absolute;left:25908;top:28956;width:51803;height:724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" fillcolor="#f7ce98 [3215]" stroked="f" strokeweight="1pt">
                  <v:fill opacity="52428f"/>
                </v:rect>
                <v:shape id="Rectangle 203" o:spid="_x0000_s1032" alt="Green line" style="position:absolute;left:25908;top:29051;width:48545;height:69329;visibility:visible;mso-wrap-style:square;v-text-anchor:middle" coordsize="4701410,686568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" adj="-11796480,,5400" path="m4700808,v-296,2288810,849,4576878,553,6865688l,6865381e" filled="f" strokecolor="#004942 [3204]" strokeweight="2.83pt">
                  <v:stroke joinstyle="miter"/>
                  <v:formulas/>
                  <v:path arrowok="t" o:connecttype="custom" o:connectlocs="4853953,0;4854524,6932930;0,6932620" o:connectangles="0,0,0" textboxrect="0,0,4701410,6865688"/>
                  <v:textbox>
                    <w:txbxContent>
                      <w:p w14:paraId="471BE945" w14:textId="77777777" w:rsidR="009D24E6" w:rsidRPr="008F3964" w:rsidRDefault="009D24E6" w:rsidP="009D24E6"/>
                    </w:txbxContent>
                  </v:textbox>
                </v:shape>
                <v:shape id="Rectangle 203" o:spid="_x0000_s1033" alt="Green line" style="position:absolute;left:25908;top:29051;width:49199;height:70136;visibility:visible;mso-wrap-style:square;v-text-anchor:middle" coordsize="4697877,68674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" adj="-11796480,,5400" path="m4697373,v1804,2289152,-1953,4578305,-149,6867457l,6867457e" filled="f" strokecolor="#004942 [3204]" strokeweight="1.25pt">
                  <v:stroke joinstyle="miter"/>
                  <v:formulas/>
                  <v:path arrowok="t" o:connecttype="custom" o:connectlocs="4919452,0;4919296,7013575;0,7013575" o:connectangles="0,0,0" textboxrect="0,0,4697877,6867457"/>
                  <v:textbox>
                    <w:txbxContent>
                      <w:p w14:paraId="290FE973" w14:textId="2CDF0A29" w:rsidR="009D24E6" w:rsidRDefault="009D24E6" w:rsidP="009D24E6"/>
                      <w:p w14:paraId="03958743" w14:textId="77777777" w:rsidR="00AD318B" w:rsidRPr="008F3964" w:rsidRDefault="00AD318B" w:rsidP="009D24E6"/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  <w:r w:rsidR="007F0FFF" w:rsidRPr="007F0FFF">
        <w:rPr>
          <w:b/>
          <w:bCs/>
          <w:color w:val="E08244" w:themeColor="background2" w:themeTint="80"/>
          <w:sz w:val="44"/>
          <w:szCs w:val="44"/>
        </w:rPr>
        <w:t>Good</w:t>
      </w:r>
      <w:r w:rsidR="007F0FFF">
        <w:rPr>
          <w:b/>
          <w:bCs/>
          <w:sz w:val="44"/>
          <w:szCs w:val="44"/>
        </w:rPr>
        <w:t xml:space="preserve"> </w:t>
      </w:r>
      <w:r w:rsidR="007F0FFF" w:rsidRPr="007F0FFF">
        <w:rPr>
          <w:b/>
          <w:bCs/>
          <w:color w:val="E08244" w:themeColor="background2" w:themeTint="80"/>
          <w:sz w:val="44"/>
          <w:szCs w:val="44"/>
        </w:rPr>
        <w:t xml:space="preserve">Winds </w:t>
      </w:r>
      <w:r w:rsidR="007F0FFF">
        <w:rPr>
          <w:b/>
          <w:bCs/>
          <w:color w:val="E08244" w:themeColor="background2" w:themeTint="80"/>
          <w:sz w:val="44"/>
          <w:szCs w:val="44"/>
        </w:rPr>
        <w:t>R</w:t>
      </w:r>
      <w:r w:rsidR="007F0FFF" w:rsidRPr="007F0FFF">
        <w:rPr>
          <w:b/>
          <w:bCs/>
          <w:color w:val="E08244" w:themeColor="background2" w:themeTint="80"/>
          <w:sz w:val="44"/>
          <w:szCs w:val="44"/>
        </w:rPr>
        <w:t xml:space="preserve">estaurant &amp; </w:t>
      </w:r>
      <w:r w:rsidR="007F0FFF">
        <w:rPr>
          <w:b/>
          <w:bCs/>
          <w:color w:val="E08244" w:themeColor="background2" w:themeTint="80"/>
          <w:sz w:val="44"/>
          <w:szCs w:val="44"/>
        </w:rPr>
        <w:t>W</w:t>
      </w:r>
      <w:r w:rsidR="007F0FFF" w:rsidRPr="007F0FFF">
        <w:rPr>
          <w:b/>
          <w:bCs/>
          <w:color w:val="E08244" w:themeColor="background2" w:themeTint="80"/>
          <w:sz w:val="44"/>
          <w:szCs w:val="44"/>
        </w:rPr>
        <w:t xml:space="preserve">ine Bar </w:t>
      </w:r>
    </w:p>
    <w:p w14:paraId="63FC16BC" w14:textId="77777777" w:rsidR="00247434" w:rsidRPr="00722ADC" w:rsidRDefault="00722ADC" w:rsidP="001A4E54">
      <w:pPr>
        <w:pStyle w:val="Title"/>
        <w:rPr>
          <w:szCs w:val="72"/>
        </w:rPr>
      </w:pPr>
      <w:r w:rsidRPr="00722ADC">
        <w:rPr>
          <w:szCs w:val="72"/>
        </w:rPr>
        <w:t>Thanksgiving</w:t>
      </w:r>
    </w:p>
    <w:p w14:paraId="5901204F" w14:textId="77777777" w:rsidR="00247434" w:rsidRDefault="00247434" w:rsidP="00AC46EE">
      <w:pPr>
        <w:pStyle w:val="Line"/>
        <w:spacing w:after="0"/>
      </w:pPr>
      <w:r w:rsidRPr="00AC46EE">
        <w:rPr>
          <w:noProof/>
        </w:rPr>
        <mc:AlternateContent>
          <mc:Choice Requires="wps">
            <w:drawing>
              <wp:inline distT="0" distB="0" distL="0" distR="0" wp14:anchorId="06DD78C4" wp14:editId="796EA08F">
                <wp:extent cx="2286000" cy="0"/>
                <wp:effectExtent l="0" t="19050" r="19050" b="19050"/>
                <wp:docPr id="25" name="Straight Connector 25" descr="Beig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ln w="35560">
                          <a:solidFill>
                            <a:schemeClr val="tx2"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FD6EF57" id="Straight Connector 25" o:spid="_x0000_s1026" alt="Beige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80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" strokecolor="#f7ce98 [3215]" strokeweight="2.8pt">
                <v:stroke opacity="32896f" joinstyle="miter"/>
                <w10:anchorlock/>
              </v:line>
            </w:pict>
          </mc:Fallback>
        </mc:AlternateContent>
      </w:r>
    </w:p>
    <w:sdt>
      <w:sdtPr>
        <w:id w:val="529066677"/>
        <w:placeholder>
          <w:docPart w:val="045D4D672AAD4E2E967228151600418C"/>
        </w:placeholder>
        <w:temporary/>
        <w:showingPlcHdr/>
        <w15:appearance w15:val="hidden"/>
      </w:sdtPr>
      <w:sdtEndPr/>
      <w:sdtContent>
        <w:p w14:paraId="1B4153C3" w14:textId="77777777" w:rsidR="00247434" w:rsidRPr="00AC46EE" w:rsidRDefault="00AC46EE" w:rsidP="00AC46EE">
          <w:pPr>
            <w:pStyle w:val="Subtitle"/>
          </w:pPr>
          <w:r w:rsidRPr="00AC46EE">
            <w:t>Menu</w:t>
          </w:r>
        </w:p>
      </w:sdtContent>
    </w:sdt>
    <w:p w14:paraId="34372A3F" w14:textId="5EEC223B" w:rsidR="001A4E54" w:rsidRPr="001A4E54" w:rsidRDefault="007F0FFF" w:rsidP="001A4E54">
      <w:pPr>
        <w:pStyle w:val="Heading1"/>
      </w:pPr>
      <w:r>
        <w:t>mENU</w:t>
      </w:r>
    </w:p>
    <w:p w14:paraId="435C7486" w14:textId="08400309" w:rsidR="00247434" w:rsidRDefault="007F0FFF" w:rsidP="007F0FFF">
      <w:pPr>
        <w:pStyle w:val="ListParagraph"/>
        <w:numPr>
          <w:ilvl w:val="0"/>
          <w:numId w:val="1"/>
        </w:numPr>
      </w:pPr>
      <w:r>
        <w:t>Smoked &amp; Roasted Turkey</w:t>
      </w:r>
    </w:p>
    <w:p w14:paraId="1AC11B5B" w14:textId="39CB866A" w:rsidR="007F0FFF" w:rsidRDefault="007F0FFF" w:rsidP="007F0FFF">
      <w:pPr>
        <w:pStyle w:val="ListParagraph"/>
        <w:numPr>
          <w:ilvl w:val="0"/>
          <w:numId w:val="1"/>
        </w:numPr>
      </w:pPr>
      <w:r>
        <w:t>Brown Sugar Glazed Ham</w:t>
      </w:r>
    </w:p>
    <w:p w14:paraId="4FF0530B" w14:textId="65104C96" w:rsidR="007F0FFF" w:rsidRDefault="007F0FFF" w:rsidP="007F0FFF">
      <w:pPr>
        <w:pStyle w:val="ListParagraph"/>
        <w:numPr>
          <w:ilvl w:val="0"/>
          <w:numId w:val="1"/>
        </w:numPr>
      </w:pPr>
      <w:r>
        <w:t>Southern Green Bean Casserole</w:t>
      </w:r>
    </w:p>
    <w:p w14:paraId="3D5701DD" w14:textId="5CC85CD7" w:rsidR="007F0FFF" w:rsidRDefault="00AD318B" w:rsidP="007F0FFF">
      <w:pPr>
        <w:pStyle w:val="ListParagraph"/>
        <w:numPr>
          <w:ilvl w:val="0"/>
          <w:numId w:val="1"/>
        </w:numPr>
      </w:pPr>
      <w:r>
        <w:t>Slow  Roasted</w:t>
      </w:r>
      <w:r w:rsidR="007F0FFF">
        <w:t xml:space="preserve"> Sweet Potatoes</w:t>
      </w:r>
    </w:p>
    <w:p w14:paraId="76B534EA" w14:textId="1C1A48B8" w:rsidR="007F0FFF" w:rsidRDefault="007F0FFF" w:rsidP="007F0FFF">
      <w:pPr>
        <w:pStyle w:val="ListParagraph"/>
        <w:numPr>
          <w:ilvl w:val="0"/>
          <w:numId w:val="1"/>
        </w:numPr>
      </w:pPr>
      <w:r>
        <w:t>Mashed Potatoes &amp; Gravy</w:t>
      </w:r>
    </w:p>
    <w:p w14:paraId="1FE68524" w14:textId="50E4B640" w:rsidR="007F0FFF" w:rsidRDefault="007F0FFF" w:rsidP="007F0FFF">
      <w:pPr>
        <w:pStyle w:val="ListParagraph"/>
        <w:numPr>
          <w:ilvl w:val="0"/>
          <w:numId w:val="1"/>
        </w:numPr>
      </w:pPr>
      <w:r>
        <w:t>Macaroni &amp; Cheese</w:t>
      </w:r>
    </w:p>
    <w:p w14:paraId="7130A2CB" w14:textId="1A72C9F1" w:rsidR="007F0FFF" w:rsidRDefault="007F0FFF" w:rsidP="007F0FFF">
      <w:pPr>
        <w:pStyle w:val="ListParagraph"/>
        <w:numPr>
          <w:ilvl w:val="0"/>
          <w:numId w:val="1"/>
        </w:numPr>
      </w:pPr>
      <w:r>
        <w:t>Traditional Stuffing</w:t>
      </w:r>
    </w:p>
    <w:p w14:paraId="40B9E9A8" w14:textId="2B88869C" w:rsidR="00AD318B" w:rsidRDefault="00AD318B" w:rsidP="007F0FFF">
      <w:pPr>
        <w:pStyle w:val="ListParagraph"/>
        <w:numPr>
          <w:ilvl w:val="0"/>
          <w:numId w:val="1"/>
        </w:numPr>
      </w:pPr>
      <w:r>
        <w:t xml:space="preserve">House Salad </w:t>
      </w:r>
    </w:p>
    <w:p w14:paraId="2FA0D46E" w14:textId="11FAA5C3" w:rsidR="00AD318B" w:rsidRDefault="00AD318B" w:rsidP="007F0FFF">
      <w:pPr>
        <w:pStyle w:val="ListParagraph"/>
        <w:numPr>
          <w:ilvl w:val="0"/>
          <w:numId w:val="1"/>
        </w:numPr>
      </w:pPr>
      <w:r>
        <w:t>Rolls</w:t>
      </w:r>
    </w:p>
    <w:p w14:paraId="6265365C" w14:textId="38B7050E" w:rsidR="007F0FFF" w:rsidRDefault="007F0FFF" w:rsidP="007F0FFF">
      <w:r>
        <w:t>Apps~</w:t>
      </w:r>
    </w:p>
    <w:p w14:paraId="6049CA38" w14:textId="008549DD" w:rsidR="007F0FFF" w:rsidRDefault="007F0FFF" w:rsidP="007F0FFF">
      <w:pPr>
        <w:pStyle w:val="ListParagraph"/>
        <w:numPr>
          <w:ilvl w:val="0"/>
          <w:numId w:val="2"/>
        </w:numPr>
      </w:pPr>
      <w:r>
        <w:t>Charcuterie variety cheeses &amp; Veggie</w:t>
      </w:r>
    </w:p>
    <w:p w14:paraId="146F478E" w14:textId="4999E0BB" w:rsidR="007F0FFF" w:rsidRDefault="007F0FFF" w:rsidP="007F0FFF">
      <w:pPr>
        <w:pStyle w:val="ListParagraph"/>
        <w:numPr>
          <w:ilvl w:val="0"/>
          <w:numId w:val="2"/>
        </w:numPr>
      </w:pPr>
      <w:r>
        <w:t>Spinach dip</w:t>
      </w:r>
    </w:p>
    <w:p w14:paraId="2F4F4997" w14:textId="5518A0D6" w:rsidR="007F0FFF" w:rsidRDefault="007F0FFF" w:rsidP="007F0FFF">
      <w:pPr>
        <w:pStyle w:val="ListParagraph"/>
        <w:numPr>
          <w:ilvl w:val="0"/>
          <w:numId w:val="2"/>
        </w:numPr>
      </w:pPr>
      <w:r>
        <w:t xml:space="preserve">Crab Legs </w:t>
      </w:r>
      <w:r w:rsidR="00AD318B">
        <w:t>&amp; Peel n eat shrimp</w:t>
      </w:r>
    </w:p>
    <w:p w14:paraId="05B1C9F1" w14:textId="47E896F1" w:rsidR="007F0FFF" w:rsidRDefault="00AD318B" w:rsidP="00AD318B">
      <w:r>
        <w:t>Desserts~</w:t>
      </w:r>
    </w:p>
    <w:p w14:paraId="40F38413" w14:textId="33782B2E" w:rsidR="00AD318B" w:rsidRDefault="00AD318B" w:rsidP="00AD318B">
      <w:pPr>
        <w:pStyle w:val="ListParagraph"/>
        <w:numPr>
          <w:ilvl w:val="0"/>
          <w:numId w:val="3"/>
        </w:numPr>
      </w:pPr>
      <w:r>
        <w:t>Apple Pie</w:t>
      </w:r>
    </w:p>
    <w:p w14:paraId="241D48CC" w14:textId="168405C1" w:rsidR="00AD318B" w:rsidRDefault="00AD318B" w:rsidP="00AD318B">
      <w:pPr>
        <w:pStyle w:val="ListParagraph"/>
        <w:numPr>
          <w:ilvl w:val="0"/>
          <w:numId w:val="3"/>
        </w:numPr>
      </w:pPr>
      <w:r>
        <w:t>Cherry Pie</w:t>
      </w:r>
    </w:p>
    <w:p w14:paraId="61DD8AF6" w14:textId="28A44480" w:rsidR="00AD318B" w:rsidRPr="001A4E54" w:rsidRDefault="00AD318B" w:rsidP="00AD318B">
      <w:pPr>
        <w:pStyle w:val="ListParagraph"/>
        <w:numPr>
          <w:ilvl w:val="0"/>
          <w:numId w:val="3"/>
        </w:numPr>
      </w:pPr>
      <w:r>
        <w:t>Carrot Cake</w:t>
      </w:r>
    </w:p>
    <w:p w14:paraId="4CEF1704" w14:textId="77777777" w:rsidR="00247434" w:rsidRPr="001A4E54" w:rsidRDefault="00247434" w:rsidP="001A4E54">
      <w:pPr>
        <w:pStyle w:val="Line"/>
      </w:pPr>
      <w:r w:rsidRPr="001A4E54">
        <w:rPr>
          <w:noProof/>
        </w:rPr>
        <w:lastRenderedPageBreak/>
        <mc:AlternateContent>
          <mc:Choice Requires="wps">
            <w:drawing>
              <wp:inline distT="0" distB="0" distL="0" distR="0" wp14:anchorId="24129858" wp14:editId="786B2E53">
                <wp:extent cx="1040400" cy="0"/>
                <wp:effectExtent l="0" t="0" r="0" b="0"/>
                <wp:docPr id="28" name="Straight Connector 28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40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1232237D" id="Straight Connector 28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0B52C23B" w14:textId="1E90F31E" w:rsidR="00247434" w:rsidRPr="001A4E54" w:rsidRDefault="00247434" w:rsidP="001A4E54">
      <w:pPr>
        <w:pStyle w:val="Heading1"/>
      </w:pPr>
    </w:p>
    <w:p w14:paraId="00F219BE" w14:textId="1AECE865" w:rsidR="00247434" w:rsidRPr="001A4E54" w:rsidRDefault="00247434" w:rsidP="001A4E54"/>
    <w:p w14:paraId="62D24C5D" w14:textId="77777777" w:rsidR="002F5B4C" w:rsidRPr="001A4E54" w:rsidRDefault="002F5B4C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42DD157F" wp14:editId="368E7FFB">
                <wp:extent cx="1040130" cy="0"/>
                <wp:effectExtent l="0" t="0" r="0" b="0"/>
                <wp:docPr id="31" name="Straight Connector 31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522A060" id="Straight Connector 31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38C86A6C" w14:textId="28F9C239" w:rsidR="00247434" w:rsidRPr="001A4E54" w:rsidRDefault="00247434" w:rsidP="001A4E54">
      <w:pPr>
        <w:pStyle w:val="Heading1"/>
      </w:pPr>
    </w:p>
    <w:p w14:paraId="7BA77FFB" w14:textId="048F830C" w:rsidR="002F5B4C" w:rsidRPr="001A4E54" w:rsidRDefault="002F5B4C" w:rsidP="001A4E54"/>
    <w:p w14:paraId="63E5BCB6" w14:textId="77777777" w:rsidR="002F5B4C" w:rsidRPr="001A4E54" w:rsidRDefault="002F5B4C" w:rsidP="001A4E54">
      <w:pPr>
        <w:pStyle w:val="Line"/>
      </w:pPr>
      <w:r w:rsidRPr="001A4E54">
        <w:rPr>
          <w:noProof/>
        </w:rPr>
        <mc:AlternateContent>
          <mc:Choice Requires="wps">
            <w:drawing>
              <wp:inline distT="0" distB="0" distL="0" distR="0" wp14:anchorId="13D087AB" wp14:editId="41F16989">
                <wp:extent cx="1040130" cy="0"/>
                <wp:effectExtent l="0" t="0" r="0" b="0"/>
                <wp:docPr id="199" name="Straight Connector 199" descr="Green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0130" cy="0"/>
                        </a:xfrm>
                        <a:prstGeom prst="line">
                          <a:avLst/>
                        </a:prstGeom>
                        <a:ln w="889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269608A" id="Straight Connector 199" o:spid="_x0000_s1026" alt="Green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81.9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" strokecolor="#004942 [3204]" strokeweight=".7pt">
                <v:stroke joinstyle="miter"/>
                <w10:anchorlock/>
              </v:line>
            </w:pict>
          </mc:Fallback>
        </mc:AlternateContent>
      </w:r>
    </w:p>
    <w:p w14:paraId="7F858E1F" w14:textId="683FD664" w:rsidR="002F5B4C" w:rsidRPr="001A4E54" w:rsidRDefault="002F5B4C" w:rsidP="001A4E54">
      <w:pPr>
        <w:pStyle w:val="Heading1"/>
      </w:pPr>
    </w:p>
    <w:p w14:paraId="41AA2CB4" w14:textId="71CDBE63" w:rsidR="002F5B4C" w:rsidRPr="001A4E54" w:rsidRDefault="002F5B4C" w:rsidP="001A4E54"/>
    <w:sectPr w:rsidR="002F5B4C" w:rsidRPr="001A4E54" w:rsidSect="009D24E6">
      <w:pgSz w:w="12240" w:h="15840" w:code="1"/>
      <w:pgMar w:top="1296" w:right="720" w:bottom="720" w:left="5040" w:header="432" w:footer="720" w:gutter="0"/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90CFE" w14:textId="77777777" w:rsidR="007F0FFF" w:rsidRDefault="007F0FFF" w:rsidP="002B0AFB">
      <w:pPr>
        <w:spacing w:after="0" w:line="240" w:lineRule="auto"/>
      </w:pPr>
      <w:r>
        <w:separator/>
      </w:r>
    </w:p>
  </w:endnote>
  <w:endnote w:type="continuationSeparator" w:id="0">
    <w:p w14:paraId="5B5EC5BA" w14:textId="77777777" w:rsidR="007F0FFF" w:rsidRDefault="007F0FFF" w:rsidP="002B0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6A925F" w14:textId="77777777" w:rsidR="007F0FFF" w:rsidRDefault="007F0FFF" w:rsidP="002B0AFB">
      <w:pPr>
        <w:spacing w:after="0" w:line="240" w:lineRule="auto"/>
      </w:pPr>
      <w:r>
        <w:separator/>
      </w:r>
    </w:p>
  </w:footnote>
  <w:footnote w:type="continuationSeparator" w:id="0">
    <w:p w14:paraId="376C5A31" w14:textId="77777777" w:rsidR="007F0FFF" w:rsidRDefault="007F0FFF" w:rsidP="002B0A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2B0B27"/>
    <w:multiLevelType w:val="hybridMultilevel"/>
    <w:tmpl w:val="20301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4014CCC"/>
    <w:multiLevelType w:val="hybridMultilevel"/>
    <w:tmpl w:val="E83AA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2721A4"/>
    <w:multiLevelType w:val="hybridMultilevel"/>
    <w:tmpl w:val="8FBCB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2830405">
    <w:abstractNumId w:val="1"/>
  </w:num>
  <w:num w:numId="2" w16cid:durableId="101729095">
    <w:abstractNumId w:val="0"/>
  </w:num>
  <w:num w:numId="3" w16cid:durableId="16981186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FFF"/>
    <w:rsid w:val="00025C7C"/>
    <w:rsid w:val="000F33BF"/>
    <w:rsid w:val="001004FE"/>
    <w:rsid w:val="00117C6E"/>
    <w:rsid w:val="001206D0"/>
    <w:rsid w:val="001518FA"/>
    <w:rsid w:val="001901D7"/>
    <w:rsid w:val="001A4E54"/>
    <w:rsid w:val="001E6866"/>
    <w:rsid w:val="001E7B86"/>
    <w:rsid w:val="001F70F7"/>
    <w:rsid w:val="00247434"/>
    <w:rsid w:val="00275A80"/>
    <w:rsid w:val="002B0AFB"/>
    <w:rsid w:val="002B3BB1"/>
    <w:rsid w:val="002D5D14"/>
    <w:rsid w:val="002D770C"/>
    <w:rsid w:val="002F014D"/>
    <w:rsid w:val="002F5B4C"/>
    <w:rsid w:val="00332036"/>
    <w:rsid w:val="00367378"/>
    <w:rsid w:val="003929D4"/>
    <w:rsid w:val="003B2606"/>
    <w:rsid w:val="003E3395"/>
    <w:rsid w:val="00437F13"/>
    <w:rsid w:val="00473A89"/>
    <w:rsid w:val="00473D4A"/>
    <w:rsid w:val="004A3DB4"/>
    <w:rsid w:val="004B4D92"/>
    <w:rsid w:val="004D2D71"/>
    <w:rsid w:val="0054071B"/>
    <w:rsid w:val="00562120"/>
    <w:rsid w:val="006328DD"/>
    <w:rsid w:val="00664B70"/>
    <w:rsid w:val="0068691F"/>
    <w:rsid w:val="00694A31"/>
    <w:rsid w:val="006B0D5D"/>
    <w:rsid w:val="00700C24"/>
    <w:rsid w:val="00722ADC"/>
    <w:rsid w:val="007538BA"/>
    <w:rsid w:val="007D1A2E"/>
    <w:rsid w:val="007F0FFF"/>
    <w:rsid w:val="007F19F5"/>
    <w:rsid w:val="0082129F"/>
    <w:rsid w:val="008801F7"/>
    <w:rsid w:val="008B3005"/>
    <w:rsid w:val="008C256C"/>
    <w:rsid w:val="008D1017"/>
    <w:rsid w:val="008F3964"/>
    <w:rsid w:val="0094287F"/>
    <w:rsid w:val="009D0FE2"/>
    <w:rsid w:val="009D1E12"/>
    <w:rsid w:val="009D24E6"/>
    <w:rsid w:val="009D4169"/>
    <w:rsid w:val="00A00D90"/>
    <w:rsid w:val="00A507F7"/>
    <w:rsid w:val="00A874C1"/>
    <w:rsid w:val="00AC46EE"/>
    <w:rsid w:val="00AD318B"/>
    <w:rsid w:val="00B4053C"/>
    <w:rsid w:val="00B427F2"/>
    <w:rsid w:val="00B458E2"/>
    <w:rsid w:val="00B81D1E"/>
    <w:rsid w:val="00BB585B"/>
    <w:rsid w:val="00BC7765"/>
    <w:rsid w:val="00BD4EAA"/>
    <w:rsid w:val="00C033C5"/>
    <w:rsid w:val="00C401C0"/>
    <w:rsid w:val="00CA64CB"/>
    <w:rsid w:val="00CC2784"/>
    <w:rsid w:val="00CE0740"/>
    <w:rsid w:val="00D1322E"/>
    <w:rsid w:val="00D202B7"/>
    <w:rsid w:val="00D31C36"/>
    <w:rsid w:val="00D359D6"/>
    <w:rsid w:val="00D8608C"/>
    <w:rsid w:val="00DB5DB5"/>
    <w:rsid w:val="00E14F6F"/>
    <w:rsid w:val="00E304C4"/>
    <w:rsid w:val="00E977CA"/>
    <w:rsid w:val="00EE3976"/>
    <w:rsid w:val="00EE719E"/>
    <w:rsid w:val="00F24993"/>
    <w:rsid w:val="00F729DD"/>
    <w:rsid w:val="00FE1440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58FD2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E54"/>
    <w:rPr>
      <w:color w:val="42210B" w:themeColor="background2"/>
      <w:sz w:val="36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A4E54"/>
    <w:pPr>
      <w:keepNext/>
      <w:keepLines/>
      <w:spacing w:before="40" w:after="0"/>
      <w:outlineLvl w:val="0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1A4E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caps/>
      <w:color w:val="004942" w:themeColor="accent1"/>
      <w:sz w:val="4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8D101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2ADC"/>
    <w:pPr>
      <w:spacing w:after="0"/>
    </w:pPr>
    <w:rPr>
      <w:color w:val="F7CE98" w:themeColor="text2"/>
      <w:sz w:val="72"/>
    </w:rPr>
  </w:style>
  <w:style w:type="character" w:customStyle="1" w:styleId="TitleChar">
    <w:name w:val="Title Char"/>
    <w:basedOn w:val="DefaultParagraphFont"/>
    <w:link w:val="Title"/>
    <w:uiPriority w:val="10"/>
    <w:rsid w:val="00722ADC"/>
    <w:rPr>
      <w:color w:val="F7CE98" w:themeColor="text2"/>
      <w:sz w:val="72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7FF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94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942" w:themeFill="accent1"/>
      </w:tcPr>
    </w:tblStylePr>
    <w:tblStylePr w:type="band1Vert">
      <w:tblPr/>
      <w:tcPr>
        <w:shd w:val="clear" w:color="auto" w:fill="50FFED" w:themeFill="accent1" w:themeFillTint="66"/>
      </w:tcPr>
    </w:tblStylePr>
    <w:tblStylePr w:type="band1Horz">
      <w:tblPr/>
      <w:tcPr>
        <w:shd w:val="clear" w:color="auto" w:fill="50FFED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42210B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42210B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6EE"/>
    <w:pPr>
      <w:spacing w:after="1320"/>
    </w:pPr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C46EE"/>
    <w:rPr>
      <w:rFonts w:asciiTheme="majorHAnsi" w:eastAsiaTheme="majorEastAsia" w:hAnsiTheme="majorHAnsi" w:cstheme="majorBidi"/>
      <w:b/>
      <w:caps/>
      <w:color w:val="FFFFFF" w:themeColor="background1"/>
      <w:spacing w:val="16"/>
      <w:sz w:val="112"/>
      <w:szCs w:val="24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32"/>
      <w:lang w:val="en-US"/>
    </w:rPr>
  </w:style>
  <w:style w:type="paragraph" w:styleId="NoSpacing">
    <w:name w:val="No Spacing"/>
    <w:uiPriority w:val="1"/>
    <w:semiHidden/>
    <w:qFormat/>
    <w:rsid w:val="00FE1440"/>
    <w:pPr>
      <w:spacing w:after="0" w:line="240" w:lineRule="auto"/>
      <w:jc w:val="center"/>
    </w:pPr>
    <w:rPr>
      <w:rFonts w:asciiTheme="majorHAnsi" w:hAnsiTheme="majorHAnsi"/>
      <w:color w:val="42210B" w:themeColor="background2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4E54"/>
    <w:rPr>
      <w:rFonts w:asciiTheme="majorHAnsi" w:eastAsiaTheme="majorEastAsia" w:hAnsiTheme="majorHAnsi" w:cstheme="majorBidi"/>
      <w:b/>
      <w:caps/>
      <w:color w:val="004942" w:themeColor="accent1"/>
      <w:sz w:val="4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B4C"/>
    <w:rPr>
      <w:rFonts w:asciiTheme="majorHAnsi" w:eastAsiaTheme="majorEastAsia" w:hAnsiTheme="majorHAnsi" w:cstheme="majorBidi"/>
      <w:b/>
      <w:color w:val="FFFFFF" w:themeColor="background1"/>
      <w:sz w:val="112"/>
      <w:szCs w:val="24"/>
    </w:rPr>
  </w:style>
  <w:style w:type="character" w:styleId="Strong">
    <w:name w:val="Strong"/>
    <w:basedOn w:val="DefaultParagraphFont"/>
    <w:uiPriority w:val="22"/>
    <w:semiHidden/>
    <w:qFormat/>
    <w:rsid w:val="003929D4"/>
    <w:rPr>
      <w:rFonts w:asciiTheme="minorHAnsi" w:hAnsiTheme="minorHAnsi"/>
      <w:b/>
      <w:bCs/>
      <w:color w:val="000000" w:themeColor="text1"/>
      <w:sz w:val="36"/>
    </w:rPr>
  </w:style>
  <w:style w:type="paragraph" w:styleId="Header">
    <w:name w:val="header"/>
    <w:basedOn w:val="Normal"/>
    <w:link w:val="Head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B4C"/>
    <w:rPr>
      <w:color w:val="42210B" w:themeColor="background2"/>
      <w:sz w:val="36"/>
    </w:rPr>
  </w:style>
  <w:style w:type="paragraph" w:styleId="Footer">
    <w:name w:val="footer"/>
    <w:basedOn w:val="Normal"/>
    <w:link w:val="FooterChar"/>
    <w:uiPriority w:val="99"/>
    <w:semiHidden/>
    <w:rsid w:val="002B0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B4C"/>
    <w:rPr>
      <w:color w:val="42210B" w:themeColor="background2"/>
      <w:sz w:val="36"/>
    </w:rPr>
  </w:style>
  <w:style w:type="paragraph" w:customStyle="1" w:styleId="Line">
    <w:name w:val="Line"/>
    <w:basedOn w:val="Normal"/>
    <w:qFormat/>
    <w:rsid w:val="002F5B4C"/>
    <w:pPr>
      <w:spacing w:after="240"/>
    </w:pPr>
    <w:rPr>
      <w:sz w:val="18"/>
    </w:rPr>
  </w:style>
  <w:style w:type="paragraph" w:styleId="ListParagraph">
    <w:name w:val="List Paragraph"/>
    <w:basedOn w:val="Normal"/>
    <w:uiPriority w:val="34"/>
    <w:semiHidden/>
    <w:qFormat/>
    <w:rsid w:val="007F0F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\AppData\Roaming\Microsoft\Templates\Autumn%20leaves%20Thanksgiving%20men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5D4D672AAD4E2E9672281516004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79E42-5807-4E44-896E-061E800760D3}"/>
      </w:docPartPr>
      <w:docPartBody>
        <w:p w:rsidR="00000000" w:rsidRDefault="004A348B">
          <w:pPr>
            <w:pStyle w:val="045D4D672AAD4E2E967228151600418C"/>
          </w:pPr>
          <w:r w:rsidRPr="00AC46EE">
            <w:t>Menu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45D4D672AAD4E2E967228151600418C">
    <w:name w:val="045D4D672AAD4E2E967228151600418C"/>
  </w:style>
  <w:style w:type="paragraph" w:customStyle="1" w:styleId="8EDD5810CCE648C48DD753E05B95B139">
    <w:name w:val="8EDD5810CCE648C48DD753E05B95B139"/>
  </w:style>
  <w:style w:type="paragraph" w:customStyle="1" w:styleId="F5DEC039EA854926A37203DA399A7937">
    <w:name w:val="F5DEC039EA854926A37203DA399A7937"/>
  </w:style>
  <w:style w:type="paragraph" w:customStyle="1" w:styleId="B794A29750EC4BC783C289DF14EAD337">
    <w:name w:val="B794A29750EC4BC783C289DF14EAD337"/>
  </w:style>
  <w:style w:type="paragraph" w:customStyle="1" w:styleId="DBDDC9F877514EBA9FB86FEBB6CE0721">
    <w:name w:val="DBDDC9F877514EBA9FB86FEBB6CE0721"/>
  </w:style>
  <w:style w:type="paragraph" w:customStyle="1" w:styleId="7C568818148945ED97996EAC9C5B0345">
    <w:name w:val="7C568818148945ED97996EAC9C5B0345"/>
  </w:style>
  <w:style w:type="paragraph" w:customStyle="1" w:styleId="61423EE3C61B4CDEA8D1A0845C1DC494">
    <w:name w:val="61423EE3C61B4CDEA8D1A0845C1DC494"/>
  </w:style>
  <w:style w:type="paragraph" w:customStyle="1" w:styleId="DB34A8942932431B8BA15566BEB26317">
    <w:name w:val="DB34A8942932431B8BA15566BEB26317"/>
  </w:style>
  <w:style w:type="paragraph" w:customStyle="1" w:styleId="99843CB06DD04665B4363795CC4B8875">
    <w:name w:val="99843CB06DD04665B4363795CC4B88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39">
      <a:dk1>
        <a:sysClr val="windowText" lastClr="000000"/>
      </a:dk1>
      <a:lt1>
        <a:sysClr val="window" lastClr="FFFFFF"/>
      </a:lt1>
      <a:dk2>
        <a:srgbClr val="F7CE98"/>
      </a:dk2>
      <a:lt2>
        <a:srgbClr val="42210B"/>
      </a:lt2>
      <a:accent1>
        <a:srgbClr val="004942"/>
      </a:accent1>
      <a:accent2>
        <a:srgbClr val="003932"/>
      </a:accent2>
      <a:accent3>
        <a:srgbClr val="721121"/>
      </a:accent3>
      <a:accent4>
        <a:srgbClr val="A5402D"/>
      </a:accent4>
      <a:accent5>
        <a:srgbClr val="7D98A1"/>
      </a:accent5>
      <a:accent6>
        <a:srgbClr val="A6D49F"/>
      </a:accent6>
      <a:hlink>
        <a:srgbClr val="F7CE98"/>
      </a:hlink>
      <a:folHlink>
        <a:srgbClr val="F7CE98"/>
      </a:folHlink>
    </a:clrScheme>
    <a:fontScheme name="Custom 32">
      <a:majorFont>
        <a:latin typeface="Book Antiqua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>
            <a:alpha val="80000"/>
          </a:schemeClr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C0828C5A-EC78-41A7-9E3D-C98B595BF8A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3DE289-F040-4167-A862-E988C2181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5226A4-3F6C-4B5F-AECD-A962E32464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43D7EEC-D6D9-4E44-9177-57F2D53980B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Autumn leaves Thanksgiving menu</Template>
  <TotalTime>0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2022-11-18T03:55:00Z</dcterms:created>
  <dcterms:modified xsi:type="dcterms:W3CDTF">2022-11-18T04:14:00Z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